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  <w:gridCol w:w="6389"/>
      </w:tblGrid>
      <w:tr w:rsidR="000172E5" w:rsidRPr="00637200" w14:paraId="687C074D" w14:textId="77777777" w:rsidTr="003A7B01">
        <w:tc>
          <w:tcPr>
            <w:tcW w:w="5000" w:type="pct"/>
            <w:gridSpan w:val="2"/>
            <w:shd w:val="clear" w:color="auto" w:fill="00B0F0"/>
            <w:vAlign w:val="bottom"/>
          </w:tcPr>
          <w:p w14:paraId="2D2B12C6" w14:textId="77777777" w:rsidR="000172E5" w:rsidRPr="00FC5B45" w:rsidRDefault="0033232E" w:rsidP="00637200">
            <w:pPr>
              <w:pStyle w:val="Heading1"/>
              <w:outlineLvl w:val="0"/>
            </w:pPr>
            <w:r w:rsidRPr="00FC5B45">
              <w:rPr>
                <w:color w:val="F2F2F2" w:themeColor="background1" w:themeShade="F2"/>
                <w:sz w:val="36"/>
                <w:szCs w:val="36"/>
              </w:rPr>
              <w:t>BOARD OF DIRECTORS APPLICATION</w:t>
            </w:r>
          </w:p>
        </w:tc>
      </w:tr>
      <w:tr w:rsidR="007F51A8" w:rsidRPr="00846B76" w14:paraId="139B0B8A" w14:textId="77777777" w:rsidTr="00173A3B">
        <w:tc>
          <w:tcPr>
            <w:tcW w:w="1587" w:type="pct"/>
            <w:vAlign w:val="bottom"/>
          </w:tcPr>
          <w:p w14:paraId="7930F8D9" w14:textId="77777777" w:rsidR="007F51A8" w:rsidRDefault="00BF749E" w:rsidP="00637200">
            <w:pPr>
              <w:pStyle w:val="NormalIndent"/>
            </w:pPr>
            <w:sdt>
              <w:sdtPr>
                <w:id w:val="-1310400317"/>
                <w:lock w:val="contentLocked"/>
                <w:placeholder>
                  <w:docPart w:val="B7F5DDE055254F0AA97839EEF1AD71B3"/>
                </w:placeholder>
                <w:temporary/>
                <w:showingPlcHdr/>
              </w:sdtPr>
              <w:sdtEndPr/>
              <w:sdtContent>
                <w:r w:rsidR="00895BA1">
                  <w:t>Date</w:t>
                </w:r>
                <w:r w:rsidR="00895BA1" w:rsidRPr="00885A90">
                  <w:rPr>
                    <w:rStyle w:val="PlaceholderText"/>
                  </w:rPr>
                  <w:t xml:space="preserve"> </w:t>
                </w:r>
              </w:sdtContent>
            </w:sdt>
          </w:p>
        </w:tc>
        <w:sdt>
          <w:sdtPr>
            <w:id w:val="1587887656"/>
            <w:placeholder>
              <w:docPart w:val="DefaultPlaceholder_-1854013437"/>
            </w:placeholder>
            <w:showingPlcHdr/>
            <w:date w:fullDate="2021-04-02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13" w:type="pct"/>
                <w:tcBorders>
                  <w:bottom w:val="single" w:sz="4" w:space="0" w:color="auto"/>
                </w:tcBorders>
                <w:vAlign w:val="bottom"/>
              </w:tcPr>
              <w:p w14:paraId="66C7A1E7" w14:textId="7DFC175E" w:rsidR="007F51A8" w:rsidRPr="00846B76" w:rsidRDefault="00CB4097" w:rsidP="00311D4F">
                <w:r w:rsidRPr="00833E11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0172E5" w:rsidRPr="00846B76" w14:paraId="05F0D109" w14:textId="77777777" w:rsidTr="00173A3B">
        <w:sdt>
          <w:sdtPr>
            <w:id w:val="1621259925"/>
            <w:lock w:val="contentLocked"/>
            <w:placeholder>
              <w:docPart w:val="D2FB2CFCD71641788FB5EF3A5A8912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87" w:type="pct"/>
                <w:vAlign w:val="bottom"/>
              </w:tcPr>
              <w:p w14:paraId="3E1660D5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413" w:type="pct"/>
            <w:tcBorders>
              <w:bottom w:val="single" w:sz="4" w:space="0" w:color="auto"/>
            </w:tcBorders>
            <w:vAlign w:val="bottom"/>
          </w:tcPr>
          <w:p w14:paraId="7B8DB1F4" w14:textId="4B19649D" w:rsidR="007B2D35" w:rsidRPr="00846B76" w:rsidRDefault="007B2D35" w:rsidP="00311D4F"/>
        </w:tc>
      </w:tr>
      <w:tr w:rsidR="000172E5" w:rsidRPr="00846B76" w14:paraId="6640BE25" w14:textId="77777777" w:rsidTr="00173A3B">
        <w:sdt>
          <w:sdtPr>
            <w:id w:val="-1470592894"/>
            <w:lock w:val="contentLocked"/>
            <w:placeholder>
              <w:docPart w:val="0A5F4C91E0A147FBA0293E599A125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87" w:type="pct"/>
                <w:vAlign w:val="bottom"/>
              </w:tcPr>
              <w:p w14:paraId="028FEF42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4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DA782A" w14:textId="2835C85B" w:rsidR="000172E5" w:rsidRPr="00846B76" w:rsidRDefault="000172E5" w:rsidP="00311D4F"/>
        </w:tc>
      </w:tr>
      <w:tr w:rsidR="000E4144" w:rsidRPr="00846B76" w14:paraId="5D64D45C" w14:textId="77777777" w:rsidTr="00173A3B">
        <w:tc>
          <w:tcPr>
            <w:tcW w:w="1587" w:type="pct"/>
            <w:vAlign w:val="bottom"/>
          </w:tcPr>
          <w:p w14:paraId="5CCB8EF2" w14:textId="77777777" w:rsidR="000E4144" w:rsidRPr="00637200" w:rsidRDefault="00BF749E" w:rsidP="00637200">
            <w:pPr>
              <w:pStyle w:val="NormalIndent"/>
            </w:pPr>
            <w:sdt>
              <w:sdtPr>
                <w:id w:val="-144903768"/>
                <w:placeholder>
                  <w:docPart w:val="BD00EA7250FA4113BA5AF849D5D84823"/>
                </w:placeholder>
                <w:temporary/>
                <w:showingPlcHdr/>
              </w:sdtPr>
              <w:sdtEndPr/>
              <w:sdtContent>
                <w:r w:rsidR="00173A3B">
                  <w:t xml:space="preserve"> Phone</w:t>
                </w:r>
              </w:sdtContent>
            </w:sdt>
          </w:p>
        </w:tc>
        <w:tc>
          <w:tcPr>
            <w:tcW w:w="34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37BD46" w14:textId="3254256C" w:rsidR="000E4144" w:rsidRPr="00846B76" w:rsidRDefault="000E4144" w:rsidP="00311D4F"/>
        </w:tc>
      </w:tr>
      <w:tr w:rsidR="000172E5" w:rsidRPr="00846B76" w14:paraId="798B8E20" w14:textId="77777777" w:rsidTr="00173A3B">
        <w:sdt>
          <w:sdtPr>
            <w:id w:val="1334104394"/>
            <w:lock w:val="contentLocked"/>
            <w:placeholder>
              <w:docPart w:val="7337C5046E7B4698A41B77AA5A4F55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87" w:type="pct"/>
                <w:vAlign w:val="bottom"/>
              </w:tcPr>
              <w:p w14:paraId="0033B487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413" w:type="pct"/>
            <w:tcBorders>
              <w:bottom w:val="single" w:sz="4" w:space="0" w:color="auto"/>
            </w:tcBorders>
            <w:vAlign w:val="bottom"/>
          </w:tcPr>
          <w:p w14:paraId="5AA1501F" w14:textId="612C7C52" w:rsidR="00672AFE" w:rsidRPr="00846B76" w:rsidRDefault="00672AFE" w:rsidP="00311D4F"/>
        </w:tc>
      </w:tr>
      <w:tr w:rsidR="00884CB4" w:rsidRPr="00846B76" w14:paraId="7B58432D" w14:textId="77777777" w:rsidTr="004C6513">
        <w:trPr>
          <w:trHeight w:val="1625"/>
        </w:trPr>
        <w:tc>
          <w:tcPr>
            <w:tcW w:w="5000" w:type="pct"/>
            <w:gridSpan w:val="2"/>
            <w:shd w:val="clear" w:color="auto" w:fill="auto"/>
            <w:vAlign w:val="bottom"/>
          </w:tcPr>
          <w:sdt>
            <w:sdtPr>
              <w:id w:val="1061593222"/>
              <w:lock w:val="contentLocked"/>
              <w:placeholder>
                <w:docPart w:val="EF8ADB58183C4F0E80B1574C728747A2"/>
              </w:placeholder>
              <w:temporary/>
              <w:showingPlcHdr/>
            </w:sdtPr>
            <w:sdtEndPr/>
            <w:sdtContent>
              <w:p w14:paraId="79D85A2E" w14:textId="51D5D172" w:rsidR="00341123" w:rsidRDefault="00341123" w:rsidP="00341123">
                <w:pPr>
                  <w:pStyle w:val="Heading1"/>
                  <w:outlineLvl w:val="0"/>
                </w:pPr>
                <w:r>
                  <w:t>Why do you wish to be a Board Member?</w:t>
                </w:r>
              </w:p>
            </w:sdtContent>
          </w:sdt>
          <w:p w14:paraId="4D0ED591" w14:textId="77777777" w:rsidR="00884CB4" w:rsidRDefault="00884CB4" w:rsidP="00CB4097">
            <w:pPr>
              <w:pStyle w:val="Heading1"/>
              <w:outlineLvl w:val="0"/>
            </w:pPr>
          </w:p>
          <w:p w14:paraId="737219E4" w14:textId="5F22972F" w:rsidR="005E3785" w:rsidRPr="00846B76" w:rsidRDefault="005E3785" w:rsidP="00CB4097">
            <w:pPr>
              <w:pStyle w:val="Heading1"/>
              <w:outlineLvl w:val="0"/>
            </w:pPr>
          </w:p>
        </w:tc>
      </w:tr>
      <w:tr w:rsidR="00884CB4" w:rsidRPr="00846B76" w14:paraId="55393E0D" w14:textId="77777777" w:rsidTr="005E3785">
        <w:trPr>
          <w:trHeight w:val="2358"/>
        </w:trPr>
        <w:tc>
          <w:tcPr>
            <w:tcW w:w="5000" w:type="pct"/>
            <w:gridSpan w:val="2"/>
            <w:vAlign w:val="bottom"/>
          </w:tcPr>
          <w:sdt>
            <w:sdtPr>
              <w:rPr>
                <w:b/>
                <w:bCs/>
              </w:rPr>
              <w:id w:val="-165715395"/>
              <w:lock w:val="contentLocked"/>
              <w:placeholder>
                <w:docPart w:val="DefaultPlaceholder_-1854013440"/>
              </w:placeholder>
            </w:sdtPr>
            <w:sdtEndPr/>
            <w:sdtContent>
              <w:p w14:paraId="0415FF3A" w14:textId="361032F4" w:rsidR="00884CB4" w:rsidRDefault="00884CB4" w:rsidP="00311D4F">
                <w:pPr>
                  <w:rPr>
                    <w:b/>
                    <w:bCs/>
                  </w:rPr>
                </w:pPr>
                <w:r w:rsidRPr="00D801D8">
                  <w:rPr>
                    <w:b/>
                    <w:bCs/>
                  </w:rPr>
                  <w:t>What Skills or interest do you have that might contribute to the mission of the Council?</w:t>
                </w:r>
                <w:r w:rsidR="000E4144">
                  <w:rPr>
                    <w:b/>
                    <w:bCs/>
                  </w:rPr>
                  <w:t xml:space="preserve">  </w:t>
                </w:r>
              </w:p>
            </w:sdtContent>
          </w:sdt>
          <w:p w14:paraId="50532E09" w14:textId="77777777" w:rsidR="000E4144" w:rsidRPr="00D801D8" w:rsidRDefault="000E4144" w:rsidP="00311D4F">
            <w:pPr>
              <w:rPr>
                <w:b/>
                <w:bCs/>
              </w:rPr>
            </w:pPr>
          </w:p>
          <w:p w14:paraId="07E10D05" w14:textId="77777777" w:rsidR="00884CB4" w:rsidRDefault="00884CB4" w:rsidP="00311D4F"/>
          <w:sdt>
            <w:sdtPr>
              <w:id w:val="-252982550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b/>
                    <w:bCs/>
                    <w:sz w:val="24"/>
                  </w:rPr>
                  <w:id w:val="-1268852478"/>
                  <w:placeholder>
                    <w:docPart w:val="98B58E3FFE6F4F8299C5AE4CFD38551D"/>
                  </w:placeholder>
                </w:sdtPr>
                <w:sdtEndPr/>
                <w:sdtContent>
                  <w:sdt>
                    <w:sdtPr>
                      <w:rPr>
                        <w:b/>
                        <w:bCs/>
                        <w:sz w:val="24"/>
                      </w:rPr>
                      <w:id w:val="-813940126"/>
                      <w:lock w:val="contentLocked"/>
                      <w:placeholder>
                        <w:docPart w:val="B1E16CDE68694EF6B97AB1273A9A3FD1"/>
                      </w:placeholder>
                      <w:temporary/>
                    </w:sdtPr>
                    <w:sdtEndPr/>
                    <w:sdtContent>
                      <w:p w14:paraId="580744F9" w14:textId="77777777" w:rsidR="008B4F71" w:rsidRPr="003A7B01" w:rsidRDefault="008B4F71" w:rsidP="00C03454">
                        <w:pPr>
                          <w:pBdr>
                            <w:bottom w:val="single" w:sz="12" w:space="1" w:color="auto"/>
                          </w:pBdr>
                          <w:rPr>
                            <w:b/>
                            <w:bCs/>
                            <w:sz w:val="24"/>
                          </w:rPr>
                        </w:pPr>
                        <w:r w:rsidRPr="003A7B01">
                          <w:rPr>
                            <w:b/>
                            <w:bCs/>
                            <w:sz w:val="24"/>
                          </w:rPr>
                          <w:t xml:space="preserve">Members of the Board of Directors are expected to attend regular board meetings from </w:t>
                        </w:r>
                        <w:smartTag w:uri="urn:schemas-microsoft-com:office:smarttags" w:element="time">
                          <w:smartTagPr>
                            <w:attr w:name="Minute" w:val="30"/>
                            <w:attr w:name="Hour" w:val="18"/>
                          </w:smartTagPr>
                          <w:r w:rsidRPr="003A7B01">
                            <w:rPr>
                              <w:b/>
                              <w:bCs/>
                              <w:sz w:val="24"/>
                            </w:rPr>
                            <w:t>6:30 PM</w:t>
                          </w:r>
                        </w:smartTag>
                        <w:r w:rsidRPr="003A7B01">
                          <w:rPr>
                            <w:b/>
                            <w:bCs/>
                            <w:sz w:val="24"/>
                          </w:rPr>
                          <w:t xml:space="preserve"> to 8:00 PM. on the third Monday of most months, occasionally attend special meetings and to actively serve on a committee.  Please comment on your ability to meet this obligation. </w:t>
                        </w:r>
                      </w:p>
                    </w:sdtContent>
                  </w:sdt>
                </w:sdtContent>
              </w:sdt>
              <w:p w14:paraId="63933DC4" w14:textId="77777777" w:rsidR="004D6E85" w:rsidRDefault="004D6E85" w:rsidP="00311D4F"/>
              <w:p w14:paraId="2219DCD3" w14:textId="35E9C0B9" w:rsidR="005E3785" w:rsidRPr="00846B76" w:rsidRDefault="00BF749E" w:rsidP="00311D4F"/>
            </w:sdtContent>
          </w:sdt>
        </w:tc>
      </w:tr>
      <w:tr w:rsidR="003A7B01" w:rsidRPr="00846B76" w14:paraId="6CCB9BF8" w14:textId="77777777" w:rsidTr="003A7B01">
        <w:tc>
          <w:tcPr>
            <w:tcW w:w="5000" w:type="pct"/>
            <w:gridSpan w:val="2"/>
            <w:vAlign w:val="bottom"/>
          </w:tcPr>
          <w:p w14:paraId="200272CD" w14:textId="7BDDEF23" w:rsidR="00F61301" w:rsidRDefault="003A7B01" w:rsidP="003A7B01">
            <w:pPr>
              <w:pBdr>
                <w:bottom w:val="single" w:sz="12" w:space="1" w:color="auto"/>
              </w:pBd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Return this completed application to the Secretary:  </w:t>
            </w:r>
            <w:hyperlink r:id="rId10" w:history="1">
              <w:r w:rsidR="00F61301" w:rsidRPr="00885A90">
                <w:rPr>
                  <w:rStyle w:val="Hyperlink"/>
                  <w:sz w:val="24"/>
                </w:rPr>
                <w:t>enact4@gmail.com</w:t>
              </w:r>
            </w:hyperlink>
            <w:r w:rsidR="00A56167">
              <w:rPr>
                <w:rStyle w:val="Hyperlink"/>
                <w:sz w:val="24"/>
              </w:rPr>
              <w:t xml:space="preserve">       </w:t>
            </w:r>
            <w:r w:rsidR="00003B24">
              <w:rPr>
                <w:rStyle w:val="Hyperlink"/>
                <w:sz w:val="24"/>
              </w:rPr>
              <w:t xml:space="preserve">  </w:t>
            </w:r>
          </w:p>
          <w:p w14:paraId="18FAE90F" w14:textId="77777777" w:rsidR="003A7B01" w:rsidRPr="00846B76" w:rsidRDefault="003A7B01" w:rsidP="00D91DF0">
            <w:pPr>
              <w:pBdr>
                <w:bottom w:val="single" w:sz="12" w:space="1" w:color="auto"/>
              </w:pBdr>
            </w:pPr>
            <w:r w:rsidRPr="00DA085F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</w:p>
        </w:tc>
      </w:tr>
    </w:tbl>
    <w:p w14:paraId="5A2B69C9" w14:textId="77777777" w:rsidR="000172E5" w:rsidRPr="0006568A" w:rsidRDefault="000172E5" w:rsidP="00D91DF0"/>
    <w:sectPr w:rsidR="000172E5" w:rsidRPr="0006568A" w:rsidSect="006145D8">
      <w:head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AA054" w14:textId="77777777" w:rsidR="00BF749E" w:rsidRDefault="00BF749E" w:rsidP="000172E5">
      <w:pPr>
        <w:spacing w:after="0" w:line="240" w:lineRule="auto"/>
      </w:pPr>
      <w:r>
        <w:separator/>
      </w:r>
    </w:p>
  </w:endnote>
  <w:endnote w:type="continuationSeparator" w:id="0">
    <w:p w14:paraId="708E9A4F" w14:textId="77777777" w:rsidR="00BF749E" w:rsidRDefault="00BF749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630FF7-AF0A-4612-B775-DF36BC2D06B6}"/>
    <w:embedBold r:id="rId2" w:fontKey="{41B52BA0-FAB6-41A7-B0A8-C53BB04B3F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FC7834D-36C2-4BDE-8E2B-4830ED96D541}"/>
    <w:embedBold r:id="rId4" w:fontKey="{C1B55283-911D-4FB5-8976-607BFD68806C}"/>
    <w:embedItalic r:id="rId5" w:fontKey="{9541AFCD-7931-4A1B-9C84-FB8B17A00A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86969AC-87DA-4EFA-B254-A23FF3827D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4B6657B-B88F-4E95-B005-48E1B66F28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063AB" w14:textId="77777777" w:rsidR="00BF749E" w:rsidRDefault="00BF749E" w:rsidP="000172E5">
      <w:pPr>
        <w:spacing w:after="0" w:line="240" w:lineRule="auto"/>
      </w:pPr>
      <w:r>
        <w:separator/>
      </w:r>
    </w:p>
  </w:footnote>
  <w:footnote w:type="continuationSeparator" w:id="0">
    <w:p w14:paraId="4E8A07E8" w14:textId="77777777" w:rsidR="00BF749E" w:rsidRDefault="00BF749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42C27" w14:textId="77777777" w:rsidR="00173A3B" w:rsidRDefault="00D91DF0" w:rsidP="00D91DF0">
    <w:pPr>
      <w:pStyle w:val="NoSpacing"/>
      <w:tabs>
        <w:tab w:val="left" w:pos="3150"/>
      </w:tabs>
      <w:jc w:val="center"/>
    </w:pPr>
    <w:r w:rsidRPr="002D4A38">
      <w:rPr>
        <w:noProof/>
      </w:rPr>
      <w:drawing>
        <wp:inline distT="0" distB="0" distL="0" distR="0" wp14:anchorId="4708EB0D" wp14:editId="3C2E317B">
          <wp:extent cx="3667125" cy="6858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71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CED738" w14:textId="77777777" w:rsidR="00173A3B" w:rsidRPr="00311D4F" w:rsidRDefault="00173A3B" w:rsidP="0033232E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AFE"/>
    <w:rsid w:val="00003B24"/>
    <w:rsid w:val="000172E5"/>
    <w:rsid w:val="00052382"/>
    <w:rsid w:val="0006568A"/>
    <w:rsid w:val="00076F0F"/>
    <w:rsid w:val="00084253"/>
    <w:rsid w:val="000B3CD7"/>
    <w:rsid w:val="000C38E7"/>
    <w:rsid w:val="000D1F49"/>
    <w:rsid w:val="000E4144"/>
    <w:rsid w:val="001727CA"/>
    <w:rsid w:val="00173A3B"/>
    <w:rsid w:val="001800AB"/>
    <w:rsid w:val="001D3D5C"/>
    <w:rsid w:val="00211DA9"/>
    <w:rsid w:val="0024208D"/>
    <w:rsid w:val="002C56E6"/>
    <w:rsid w:val="00311D4F"/>
    <w:rsid w:val="0033232E"/>
    <w:rsid w:val="00334F22"/>
    <w:rsid w:val="00341123"/>
    <w:rsid w:val="0034390E"/>
    <w:rsid w:val="00344849"/>
    <w:rsid w:val="00361E11"/>
    <w:rsid w:val="003703D3"/>
    <w:rsid w:val="003769BA"/>
    <w:rsid w:val="003A7B01"/>
    <w:rsid w:val="003F0847"/>
    <w:rsid w:val="0040090B"/>
    <w:rsid w:val="00426ED7"/>
    <w:rsid w:val="0046302A"/>
    <w:rsid w:val="00464EBB"/>
    <w:rsid w:val="004876AB"/>
    <w:rsid w:val="00487D2D"/>
    <w:rsid w:val="00493738"/>
    <w:rsid w:val="004C0132"/>
    <w:rsid w:val="004C6513"/>
    <w:rsid w:val="004D5D62"/>
    <w:rsid w:val="004D6E85"/>
    <w:rsid w:val="005112D0"/>
    <w:rsid w:val="00577E06"/>
    <w:rsid w:val="00583334"/>
    <w:rsid w:val="005A3BF7"/>
    <w:rsid w:val="005E3785"/>
    <w:rsid w:val="005F2035"/>
    <w:rsid w:val="005F7990"/>
    <w:rsid w:val="006145D8"/>
    <w:rsid w:val="00637200"/>
    <w:rsid w:val="0063739C"/>
    <w:rsid w:val="00672AFE"/>
    <w:rsid w:val="007147D7"/>
    <w:rsid w:val="00770F25"/>
    <w:rsid w:val="007A35A8"/>
    <w:rsid w:val="007B0A85"/>
    <w:rsid w:val="007B2D35"/>
    <w:rsid w:val="007C6A52"/>
    <w:rsid w:val="007F51A8"/>
    <w:rsid w:val="0082043E"/>
    <w:rsid w:val="00846B76"/>
    <w:rsid w:val="00884CB4"/>
    <w:rsid w:val="00895BA1"/>
    <w:rsid w:val="008B4F71"/>
    <w:rsid w:val="008E203A"/>
    <w:rsid w:val="0091229C"/>
    <w:rsid w:val="00940E73"/>
    <w:rsid w:val="00980998"/>
    <w:rsid w:val="0098597D"/>
    <w:rsid w:val="009F619A"/>
    <w:rsid w:val="009F6DDE"/>
    <w:rsid w:val="00A370A8"/>
    <w:rsid w:val="00A56167"/>
    <w:rsid w:val="00B337A2"/>
    <w:rsid w:val="00BD4753"/>
    <w:rsid w:val="00BD5CB1"/>
    <w:rsid w:val="00BE62EE"/>
    <w:rsid w:val="00BF749E"/>
    <w:rsid w:val="00C003BA"/>
    <w:rsid w:val="00C4602F"/>
    <w:rsid w:val="00C46878"/>
    <w:rsid w:val="00C6231D"/>
    <w:rsid w:val="00CB4097"/>
    <w:rsid w:val="00CB4A51"/>
    <w:rsid w:val="00CD4532"/>
    <w:rsid w:val="00CD47B0"/>
    <w:rsid w:val="00CE6104"/>
    <w:rsid w:val="00CE7918"/>
    <w:rsid w:val="00D16163"/>
    <w:rsid w:val="00D801D8"/>
    <w:rsid w:val="00D91DF0"/>
    <w:rsid w:val="00DB3FAD"/>
    <w:rsid w:val="00DC71EC"/>
    <w:rsid w:val="00E61C09"/>
    <w:rsid w:val="00E934DD"/>
    <w:rsid w:val="00EB3B58"/>
    <w:rsid w:val="00EC7359"/>
    <w:rsid w:val="00EE3054"/>
    <w:rsid w:val="00F00606"/>
    <w:rsid w:val="00F01256"/>
    <w:rsid w:val="00F61301"/>
    <w:rsid w:val="00FB7AE5"/>
    <w:rsid w:val="00FC5439"/>
    <w:rsid w:val="00FC5B4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."/>
  <w:listSeparator w:val=","/>
  <w14:docId w14:val="0468BE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F61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nact4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e\Documents\Eastside\Board%20Members\Appointments\2021\Board%20of%20Directors%20Applicati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F5DDE055254F0AA97839EEF1AD7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7EBC4-C9F0-4259-B7C7-DF0130923C2B}"/>
      </w:docPartPr>
      <w:docPartBody>
        <w:p w:rsidR="009248F7" w:rsidRDefault="005F5963" w:rsidP="005F5963">
          <w:pPr>
            <w:pStyle w:val="B7F5DDE055254F0AA97839EEF1AD71B31"/>
          </w:pPr>
          <w:r>
            <w:t>Date</w:t>
          </w:r>
          <w:r w:rsidRPr="00885A90">
            <w:rPr>
              <w:rStyle w:val="PlaceholderText"/>
            </w:rPr>
            <w:t xml:space="preserve"> </w:t>
          </w:r>
        </w:p>
      </w:docPartBody>
    </w:docPart>
    <w:docPart>
      <w:docPartPr>
        <w:name w:val="D2FB2CFCD71641788FB5EF3A5A891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8D528-498F-46C1-A981-FC1DF6F261D6}"/>
      </w:docPartPr>
      <w:docPartBody>
        <w:p w:rsidR="009248F7" w:rsidRDefault="005F5963">
          <w:pPr>
            <w:pStyle w:val="D2FB2CFCD71641788FB5EF3A5A8912E9"/>
          </w:pPr>
          <w:r w:rsidRPr="00637200">
            <w:t>First Name</w:t>
          </w:r>
        </w:p>
      </w:docPartBody>
    </w:docPart>
    <w:docPart>
      <w:docPartPr>
        <w:name w:val="0A5F4C91E0A147FBA0293E599A125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DCC74-7738-4D6A-B36A-C26FCE7CE503}"/>
      </w:docPartPr>
      <w:docPartBody>
        <w:p w:rsidR="009248F7" w:rsidRDefault="005F5963">
          <w:pPr>
            <w:pStyle w:val="0A5F4C91E0A147FBA0293E599A125327"/>
          </w:pPr>
          <w:r w:rsidRPr="00637200">
            <w:t>Last Name</w:t>
          </w:r>
        </w:p>
      </w:docPartBody>
    </w:docPart>
    <w:docPart>
      <w:docPartPr>
        <w:name w:val="BD00EA7250FA4113BA5AF849D5D84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E6A37-4C0C-4328-93F7-60FB3C1790A0}"/>
      </w:docPartPr>
      <w:docPartBody>
        <w:p w:rsidR="009248F7" w:rsidRDefault="005F5963">
          <w:pPr>
            <w:pStyle w:val="BD00EA7250FA4113BA5AF849D5D84823"/>
          </w:pPr>
          <w:r>
            <w:t xml:space="preserve"> Phone</w:t>
          </w:r>
        </w:p>
      </w:docPartBody>
    </w:docPart>
    <w:docPart>
      <w:docPartPr>
        <w:name w:val="7337C5046E7B4698A41B77AA5A4F5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D356B-2CDF-4435-84FD-2EA39AA68CDA}"/>
      </w:docPartPr>
      <w:docPartBody>
        <w:p w:rsidR="009248F7" w:rsidRDefault="005F5963">
          <w:pPr>
            <w:pStyle w:val="7337C5046E7B4698A41B77AA5A4F550A"/>
          </w:pPr>
          <w:r w:rsidRPr="00637200">
            <w:t>Email</w:t>
          </w:r>
        </w:p>
      </w:docPartBody>
    </w:docPart>
    <w:docPart>
      <w:docPartPr>
        <w:name w:val="EF8ADB58183C4F0E80B1574C72874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24A10-21CD-4462-94ED-AE47126CECC5}"/>
      </w:docPartPr>
      <w:docPartBody>
        <w:p w:rsidR="009248F7" w:rsidRDefault="005F5963">
          <w:pPr>
            <w:pStyle w:val="EF8ADB58183C4F0E80B1574C728747A2"/>
          </w:pPr>
          <w:r>
            <w:t>Why do you wish to be a Board Member?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F26A9-28F1-435A-BD10-E2243E09EF3B}"/>
      </w:docPartPr>
      <w:docPartBody>
        <w:p w:rsidR="005F5963" w:rsidRDefault="009248F7">
          <w:r w:rsidRPr="00833E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405D1-5DF2-4D39-A6C0-2E78BE5D28B6}"/>
      </w:docPartPr>
      <w:docPartBody>
        <w:p w:rsidR="005F5963" w:rsidRDefault="009248F7">
          <w:r w:rsidRPr="00833E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B58E3FFE6F4F8299C5AE4CFD385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11821-94BF-44D1-8974-75ABA6968F75}"/>
      </w:docPartPr>
      <w:docPartBody>
        <w:p w:rsidR="007008F0" w:rsidRDefault="00725D7C" w:rsidP="00725D7C">
          <w:pPr>
            <w:pStyle w:val="98B58E3FFE6F4F8299C5AE4CFD38551D"/>
          </w:pPr>
          <w:r w:rsidRPr="00833E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6CDE68694EF6B97AB1273A9A3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311ED-6BE7-4987-B7DE-AFCE24DBBDCF}"/>
      </w:docPartPr>
      <w:docPartBody>
        <w:p w:rsidR="007008F0" w:rsidRDefault="00725D7C" w:rsidP="00725D7C">
          <w:pPr>
            <w:pStyle w:val="B1E16CDE68694EF6B97AB1273A9A3FD1"/>
          </w:pPr>
          <w:r w:rsidRPr="00885A9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B41"/>
    <w:rsid w:val="001D5784"/>
    <w:rsid w:val="00242F2A"/>
    <w:rsid w:val="00473DF5"/>
    <w:rsid w:val="005D7B41"/>
    <w:rsid w:val="005F5963"/>
    <w:rsid w:val="006D4192"/>
    <w:rsid w:val="007008F0"/>
    <w:rsid w:val="00725D7C"/>
    <w:rsid w:val="009248F7"/>
    <w:rsid w:val="00B6458E"/>
    <w:rsid w:val="00C2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5D7C"/>
    <w:rPr>
      <w:color w:val="808080"/>
    </w:rPr>
  </w:style>
  <w:style w:type="paragraph" w:customStyle="1" w:styleId="D2FB2CFCD71641788FB5EF3A5A8912E9">
    <w:name w:val="D2FB2CFCD71641788FB5EF3A5A8912E9"/>
  </w:style>
  <w:style w:type="paragraph" w:customStyle="1" w:styleId="0A5F4C91E0A147FBA0293E599A125327">
    <w:name w:val="0A5F4C91E0A147FBA0293E599A125327"/>
  </w:style>
  <w:style w:type="paragraph" w:customStyle="1" w:styleId="BD00EA7250FA4113BA5AF849D5D84823">
    <w:name w:val="BD00EA7250FA4113BA5AF849D5D84823"/>
  </w:style>
  <w:style w:type="paragraph" w:customStyle="1" w:styleId="7337C5046E7B4698A41B77AA5A4F550A">
    <w:name w:val="7337C5046E7B4698A41B77AA5A4F550A"/>
  </w:style>
  <w:style w:type="paragraph" w:customStyle="1" w:styleId="EF8ADB58183C4F0E80B1574C728747A2">
    <w:name w:val="EF8ADB58183C4F0E80B1574C728747A2"/>
  </w:style>
  <w:style w:type="paragraph" w:customStyle="1" w:styleId="9EB1E0D7236647B5A9B2382608CFA3E4">
    <w:name w:val="9EB1E0D7236647B5A9B2382608CFA3E4"/>
  </w:style>
  <w:style w:type="paragraph" w:customStyle="1" w:styleId="B7F5DDE055254F0AA97839EEF1AD71B31">
    <w:name w:val="B7F5DDE055254F0AA97839EEF1AD71B31"/>
    <w:rsid w:val="005F5963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98B58E3FFE6F4F8299C5AE4CFD38551D">
    <w:name w:val="98B58E3FFE6F4F8299C5AE4CFD38551D"/>
    <w:rsid w:val="00725D7C"/>
  </w:style>
  <w:style w:type="paragraph" w:customStyle="1" w:styleId="B1E16CDE68694EF6B97AB1273A9A3FD1">
    <w:name w:val="B1E16CDE68694EF6B97AB1273A9A3FD1"/>
    <w:rsid w:val="00725D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Board of Directors Applicatiion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2021-04-03T02:49:00Z</dcterms:created>
  <dcterms:modified xsi:type="dcterms:W3CDTF">2021-04-20T15:55:00Z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